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B8451" w14:textId="77777777" w:rsidR="0037630B" w:rsidRDefault="0037630B" w:rsidP="0037630B">
      <w:pPr>
        <w:spacing w:line="276" w:lineRule="auto"/>
        <w:rPr>
          <w:b/>
          <w:bCs/>
        </w:rPr>
      </w:pPr>
    </w:p>
    <w:p w14:paraId="2F279876" w14:textId="6718B5BA" w:rsidR="0037630B" w:rsidRPr="002F359B" w:rsidRDefault="0037630B" w:rsidP="0037630B">
      <w:pPr>
        <w:pStyle w:val="Rubrik1"/>
        <w:spacing w:after="240" w:line="276" w:lineRule="auto"/>
      </w:pPr>
      <w:r w:rsidRPr="002F359B">
        <w:t xml:space="preserve">Skolledarnas </w:t>
      </w:r>
      <w:r>
        <w:t>mötesplats för praktiknära forskning</w:t>
      </w:r>
      <w:r w:rsidR="00E20F07">
        <w:t xml:space="preserve"> </w:t>
      </w:r>
      <w:r w:rsidRPr="002F359B">
        <w:t xml:space="preserve">– ULF </w:t>
      </w:r>
      <w:r>
        <w:t>Syd</w:t>
      </w:r>
    </w:p>
    <w:p w14:paraId="1D10C056" w14:textId="77777777" w:rsidR="0037630B" w:rsidRPr="002F359B" w:rsidRDefault="0037630B" w:rsidP="001C18F5">
      <w:pPr>
        <w:spacing w:line="276" w:lineRule="auto"/>
      </w:pPr>
      <w:r w:rsidRPr="002F359B">
        <w:t>Datum</w:t>
      </w:r>
      <w:r>
        <w:t xml:space="preserve">: </w:t>
      </w:r>
      <w:r w:rsidRPr="002F359B">
        <w:t>2</w:t>
      </w:r>
      <w:r>
        <w:t>7</w:t>
      </w:r>
      <w:r w:rsidRPr="002F359B">
        <w:t xml:space="preserve"> november 2026, kl. 1</w:t>
      </w:r>
      <w:r>
        <w:t>0</w:t>
      </w:r>
      <w:r w:rsidRPr="002F359B">
        <w:t>.00</w:t>
      </w:r>
      <w:r>
        <w:t xml:space="preserve"> </w:t>
      </w:r>
      <w:r w:rsidRPr="002F359B">
        <w:t>–</w:t>
      </w:r>
      <w:r>
        <w:t xml:space="preserve"> </w:t>
      </w:r>
      <w:r w:rsidRPr="002F359B">
        <w:t>16.30</w:t>
      </w:r>
    </w:p>
    <w:p w14:paraId="26AF5213" w14:textId="6235CCEF" w:rsidR="0037630B" w:rsidRPr="002F359B" w:rsidRDefault="0037630B" w:rsidP="001C18F5">
      <w:pPr>
        <w:spacing w:line="276" w:lineRule="auto"/>
      </w:pPr>
      <w:r w:rsidRPr="002F359B">
        <w:t>Plats</w:t>
      </w:r>
      <w:r>
        <w:t>: Malmö universitet, Nordenskiöldsgatan 1</w:t>
      </w:r>
      <w:r w:rsidR="00690FE9">
        <w:t>0</w:t>
      </w:r>
      <w:r>
        <w:t>, Malmö</w:t>
      </w:r>
    </w:p>
    <w:p w14:paraId="3EBFD61F" w14:textId="0412A4BC" w:rsidR="0037630B" w:rsidRDefault="0037630B" w:rsidP="001C18F5">
      <w:pPr>
        <w:spacing w:line="276" w:lineRule="auto"/>
      </w:pPr>
      <w:r w:rsidRPr="002F359B">
        <w:t>Arrangör</w:t>
      </w:r>
      <w:r>
        <w:t xml:space="preserve">: </w:t>
      </w:r>
      <w:r w:rsidRPr="002F359B">
        <w:t xml:space="preserve">ULF </w:t>
      </w:r>
      <w:r>
        <w:t>Syd</w:t>
      </w:r>
      <w:r w:rsidR="00505931">
        <w:t xml:space="preserve"> och Malmö stad</w:t>
      </w:r>
    </w:p>
    <w:p w14:paraId="5BAC0669" w14:textId="2A230737" w:rsidR="00505931" w:rsidRPr="002F359B" w:rsidRDefault="00505931" w:rsidP="001C18F5">
      <w:pPr>
        <w:spacing w:line="276" w:lineRule="auto"/>
      </w:pPr>
      <w:r>
        <w:t>Kostnad: Gratis</w:t>
      </w:r>
    </w:p>
    <w:p w14:paraId="6086409F" w14:textId="77777777" w:rsidR="0037630B" w:rsidRPr="002F359B" w:rsidRDefault="0037630B" w:rsidP="001C18F5">
      <w:pPr>
        <w:spacing w:line="276" w:lineRule="auto"/>
      </w:pPr>
    </w:p>
    <w:p w14:paraId="1969FA0B" w14:textId="4EE8C50F" w:rsidR="0037630B" w:rsidRPr="002F359B" w:rsidRDefault="0037630B" w:rsidP="001C18F5">
      <w:pPr>
        <w:spacing w:line="276" w:lineRule="auto"/>
      </w:pPr>
      <w:r w:rsidRPr="002F359B">
        <w:t xml:space="preserve">Välkommen till Skolledarnas mötesplats för </w:t>
      </w:r>
      <w:r>
        <w:t xml:space="preserve">praktiknära forskning. Evenemanget vänder sig till </w:t>
      </w:r>
      <w:r w:rsidRPr="002F359B">
        <w:t>dig som vill fördjupa dina kunskaper om att leda skolutveckling på vetenskaplig grund</w:t>
      </w:r>
      <w:r w:rsidR="00062BFC">
        <w:t>.</w:t>
      </w:r>
    </w:p>
    <w:p w14:paraId="11AA2927" w14:textId="1C505A8F" w:rsidR="0037630B" w:rsidRPr="002F359B" w:rsidRDefault="0037630B" w:rsidP="001C18F5">
      <w:pPr>
        <w:spacing w:before="240" w:line="276" w:lineRule="auto"/>
      </w:pPr>
      <w:r w:rsidRPr="0037630B">
        <w:rPr>
          <w:rStyle w:val="Rubrik2Char"/>
        </w:rPr>
        <w:t>Målgrup</w:t>
      </w:r>
      <w:r>
        <w:rPr>
          <w:rStyle w:val="Rubrik2Char"/>
        </w:rPr>
        <w:t>p</w:t>
      </w:r>
      <w:r w:rsidRPr="002F359B">
        <w:br/>
        <w:t>Konferensen riktar sig till skolledare, skolchefer och andra som är intresserade av att leda skolutveckling inom alla skolformer i S</w:t>
      </w:r>
      <w:r>
        <w:t>ödra Sverige</w:t>
      </w:r>
      <w:r w:rsidRPr="002F359B">
        <w:t>.</w:t>
      </w:r>
    </w:p>
    <w:p w14:paraId="47F976A3" w14:textId="23CAC60B" w:rsidR="0037630B" w:rsidRPr="00062BFC" w:rsidRDefault="0037630B" w:rsidP="001C18F5">
      <w:pPr>
        <w:spacing w:line="276" w:lineRule="auto"/>
      </w:pPr>
      <w:r w:rsidRPr="002F359B">
        <w:t xml:space="preserve">Anmäl dig senast </w:t>
      </w:r>
      <w:r>
        <w:t>20</w:t>
      </w:r>
      <w:r w:rsidRPr="002F359B">
        <w:t xml:space="preserve"> november</w:t>
      </w:r>
      <w:r>
        <w:t xml:space="preserve"> </w:t>
      </w:r>
      <w:hyperlink r:id="rId7" w:history="1">
        <w:r w:rsidRPr="001E7E7E">
          <w:rPr>
            <w:rStyle w:val="Hyperlnk"/>
          </w:rPr>
          <w:t>Till anmälan</w:t>
        </w:r>
      </w:hyperlink>
    </w:p>
    <w:p w14:paraId="1C5CF86F" w14:textId="3D0E1266" w:rsidR="0078016A" w:rsidRDefault="00062BFC" w:rsidP="001C18F5">
      <w:pPr>
        <w:spacing w:line="276" w:lineRule="auto"/>
      </w:pPr>
      <w:r w:rsidRPr="00062BFC">
        <w:t>Antalet platser är begränsade och om prioritering behöver göras strävar vi efter spridning både vad gäller geografi, skolform och roll.</w:t>
      </w:r>
    </w:p>
    <w:p w14:paraId="48493144" w14:textId="7B919DBB" w:rsidR="0037630B" w:rsidRPr="002F359B" w:rsidRDefault="0037630B" w:rsidP="001C18F5">
      <w:pPr>
        <w:spacing w:line="276" w:lineRule="auto"/>
      </w:pPr>
      <w:r w:rsidRPr="002F359B">
        <w:rPr>
          <w:i/>
          <w:iCs/>
        </w:rPr>
        <w:t>Om du anmäl</w:t>
      </w:r>
      <w:r>
        <w:rPr>
          <w:i/>
          <w:iCs/>
        </w:rPr>
        <w:t>t</w:t>
      </w:r>
      <w:r w:rsidRPr="002F359B">
        <w:rPr>
          <w:i/>
          <w:iCs/>
        </w:rPr>
        <w:t xml:space="preserve"> dig och får förhinder</w:t>
      </w:r>
      <w:r>
        <w:rPr>
          <w:i/>
          <w:iCs/>
        </w:rPr>
        <w:t xml:space="preserve"> ska du meddela återbud till sydnoden@ulfavtal.se</w:t>
      </w:r>
    </w:p>
    <w:p w14:paraId="3AF3E6AE" w14:textId="77777777" w:rsidR="0037630B" w:rsidRDefault="0037630B" w:rsidP="0037630B">
      <w:pPr>
        <w:spacing w:line="276" w:lineRule="auto"/>
      </w:pPr>
    </w:p>
    <w:p w14:paraId="39E5670B" w14:textId="77777777" w:rsidR="0037630B" w:rsidRDefault="0037630B" w:rsidP="0037630B">
      <w:pPr>
        <w:pStyle w:val="Rubrik2"/>
      </w:pPr>
      <w:r w:rsidRPr="002F359B">
        <w:t>Program</w:t>
      </w:r>
    </w:p>
    <w:p w14:paraId="30AEF5ED" w14:textId="49F8B33F" w:rsidR="0037630B" w:rsidRPr="00E04ED0" w:rsidRDefault="0037630B" w:rsidP="005C00E4">
      <w:pPr>
        <w:spacing w:line="360" w:lineRule="auto"/>
      </w:pPr>
      <w:r w:rsidRPr="00E04ED0">
        <w:t>9.30</w:t>
      </w:r>
      <w:r w:rsidR="00062BFC">
        <w:t>-10.00</w:t>
      </w:r>
      <w:r w:rsidRPr="00E04ED0">
        <w:tab/>
        <w:t>Registrering och f</w:t>
      </w:r>
      <w:r w:rsidR="0025268A">
        <w:t>m fika</w:t>
      </w:r>
      <w:r w:rsidRPr="00E04ED0">
        <w:t> </w:t>
      </w:r>
    </w:p>
    <w:p w14:paraId="431D5246" w14:textId="338CF7A2" w:rsidR="0037630B" w:rsidRPr="00E04ED0" w:rsidRDefault="0037630B" w:rsidP="005C00E4">
      <w:pPr>
        <w:spacing w:line="360" w:lineRule="auto"/>
      </w:pPr>
      <w:r w:rsidRPr="00E04ED0">
        <w:t>10.00</w:t>
      </w:r>
      <w:r w:rsidR="00062BFC">
        <w:t>-10.10</w:t>
      </w:r>
      <w:r w:rsidRPr="00E04ED0">
        <w:tab/>
        <w:t>Välkommen  </w:t>
      </w:r>
    </w:p>
    <w:p w14:paraId="56EA24B7" w14:textId="2AD26B5A" w:rsidR="0037630B" w:rsidRDefault="0037630B" w:rsidP="005C00E4">
      <w:pPr>
        <w:spacing w:line="360" w:lineRule="auto"/>
      </w:pPr>
      <w:r w:rsidRPr="00E04ED0">
        <w:t>10.10-11.10</w:t>
      </w:r>
      <w:r w:rsidRPr="00E04ED0">
        <w:tab/>
        <w:t>Vad är ULF? </w:t>
      </w:r>
      <w:r w:rsidR="00E869EB">
        <w:t xml:space="preserve">- </w:t>
      </w:r>
      <w:r w:rsidR="0025268A">
        <w:t>Sebastian Björnhammer</w:t>
      </w:r>
      <w:r w:rsidR="00E869EB">
        <w:t>, Nationell ULF samordnare</w:t>
      </w:r>
    </w:p>
    <w:p w14:paraId="3CE5CDE0" w14:textId="6F716E21" w:rsidR="0037630B" w:rsidRPr="00E04ED0" w:rsidRDefault="00E869EB" w:rsidP="00E869EB">
      <w:pPr>
        <w:spacing w:line="360" w:lineRule="auto"/>
        <w:ind w:left="1304" w:firstLine="1"/>
      </w:pPr>
      <w:r>
        <w:t>Skolledares samv</w:t>
      </w:r>
      <w:r w:rsidR="00B646B4">
        <w:t>e</w:t>
      </w:r>
      <w:r>
        <w:t xml:space="preserve">rkanskompetens i praktiknära forskning – Jaana Nehez, Malmö universitet. </w:t>
      </w:r>
      <w:r w:rsidR="0037630B" w:rsidRPr="002F359B">
        <w:t xml:space="preserve">Med utgångspunkt i sin forskning lyfter </w:t>
      </w:r>
      <w:r w:rsidR="005C00E4">
        <w:t>Jaana</w:t>
      </w:r>
      <w:r w:rsidR="0037630B" w:rsidRPr="002F359B">
        <w:t xml:space="preserve"> hur samverkan mellan forskare, skolledare och lärare kan bidra till utveckling av undervisning och ledningspraktiker</w:t>
      </w:r>
      <w:r w:rsidR="0078016A">
        <w:t>.</w:t>
      </w:r>
    </w:p>
    <w:p w14:paraId="5717DD78" w14:textId="77777777" w:rsidR="0037630B" w:rsidRPr="00E04ED0" w:rsidRDefault="0037630B" w:rsidP="005C00E4">
      <w:pPr>
        <w:spacing w:line="360" w:lineRule="auto"/>
      </w:pPr>
      <w:r w:rsidRPr="00E04ED0">
        <w:t>11.20-12.20</w:t>
      </w:r>
      <w:r w:rsidRPr="00E04ED0">
        <w:tab/>
        <w:t>Samtal/dialoger i tvärgrupper med facilitator  </w:t>
      </w:r>
    </w:p>
    <w:p w14:paraId="49982F4B" w14:textId="2038365E" w:rsidR="0037630B" w:rsidRPr="00E04ED0" w:rsidRDefault="0037630B" w:rsidP="005C00E4">
      <w:pPr>
        <w:spacing w:line="360" w:lineRule="auto"/>
      </w:pPr>
      <w:r w:rsidRPr="00E04ED0">
        <w:t>12.20-13.</w:t>
      </w:r>
      <w:r w:rsidR="0025268A">
        <w:t>2</w:t>
      </w:r>
      <w:r w:rsidRPr="00E04ED0">
        <w:t>0</w:t>
      </w:r>
      <w:r w:rsidRPr="00E04ED0">
        <w:tab/>
        <w:t>Lunch  </w:t>
      </w:r>
    </w:p>
    <w:p w14:paraId="1496C63D" w14:textId="5645519D" w:rsidR="0078016A" w:rsidRDefault="0037630B" w:rsidP="005C00E4">
      <w:pPr>
        <w:spacing w:line="360" w:lineRule="auto"/>
      </w:pPr>
      <w:r w:rsidRPr="00E04ED0">
        <w:t>13.</w:t>
      </w:r>
      <w:r w:rsidR="0025268A">
        <w:t>2</w:t>
      </w:r>
      <w:r w:rsidR="0078016A">
        <w:t>0</w:t>
      </w:r>
      <w:r w:rsidRPr="00E04ED0">
        <w:t>-14.</w:t>
      </w:r>
      <w:r w:rsidR="0025268A">
        <w:t>3</w:t>
      </w:r>
      <w:r w:rsidRPr="00E04ED0">
        <w:t>0</w:t>
      </w:r>
      <w:r w:rsidRPr="00E04ED0">
        <w:tab/>
      </w:r>
      <w:r w:rsidR="0078016A" w:rsidRPr="00E04ED0">
        <w:t>Vetenskaplig grund</w:t>
      </w:r>
      <w:r w:rsidR="0025268A">
        <w:t xml:space="preserve"> – Malmö stad</w:t>
      </w:r>
    </w:p>
    <w:p w14:paraId="6E5B1CE5" w14:textId="27589537" w:rsidR="0037630B" w:rsidRPr="00E869EB" w:rsidRDefault="00E869EB" w:rsidP="00E869EB">
      <w:pPr>
        <w:spacing w:line="360" w:lineRule="auto"/>
        <w:ind w:left="1304"/>
      </w:pPr>
      <w:r>
        <w:t>Forskningscirklar med lärare och förskollärare – Linda Platin Ewe, Högskolan Kristianstad</w:t>
      </w:r>
    </w:p>
    <w:p w14:paraId="3870766D" w14:textId="0C611B14" w:rsidR="0037630B" w:rsidRPr="00E04ED0" w:rsidRDefault="0037630B" w:rsidP="005C00E4">
      <w:pPr>
        <w:spacing w:line="360" w:lineRule="auto"/>
        <w:ind w:firstLine="1304"/>
      </w:pPr>
      <w:r w:rsidRPr="00E04ED0">
        <w:t>Evidensbaserad undervisning i skolan (EBIS) Hanna Palmér</w:t>
      </w:r>
      <w:r w:rsidR="00E869EB">
        <w:t>,</w:t>
      </w:r>
      <w:r w:rsidR="005C00E4">
        <w:t xml:space="preserve"> Linnéuniversitetet</w:t>
      </w:r>
    </w:p>
    <w:p w14:paraId="4D7C098A" w14:textId="52998277" w:rsidR="0037630B" w:rsidRPr="00E04ED0" w:rsidRDefault="0037630B" w:rsidP="005C00E4">
      <w:pPr>
        <w:spacing w:line="360" w:lineRule="auto"/>
      </w:pPr>
      <w:r w:rsidRPr="00E04ED0">
        <w:t>14.</w:t>
      </w:r>
      <w:r w:rsidR="0025268A">
        <w:t>4</w:t>
      </w:r>
      <w:r w:rsidRPr="00E04ED0">
        <w:t>0-15.</w:t>
      </w:r>
      <w:r w:rsidR="0025268A">
        <w:t>4</w:t>
      </w:r>
      <w:r w:rsidRPr="00E04ED0">
        <w:t>0 </w:t>
      </w:r>
      <w:r w:rsidRPr="00E04ED0">
        <w:tab/>
        <w:t>Samtal/dialoger i tvärgrupper med facilitator  </w:t>
      </w:r>
    </w:p>
    <w:p w14:paraId="2A86DA16" w14:textId="314B623B" w:rsidR="0037630B" w:rsidRPr="00E04ED0" w:rsidRDefault="0037630B" w:rsidP="005C00E4">
      <w:pPr>
        <w:spacing w:line="360" w:lineRule="auto"/>
      </w:pPr>
      <w:r w:rsidRPr="00E04ED0">
        <w:t>15.</w:t>
      </w:r>
      <w:r w:rsidR="0025268A">
        <w:t>4</w:t>
      </w:r>
      <w:r w:rsidRPr="00E04ED0">
        <w:t>0-16.00</w:t>
      </w:r>
      <w:r w:rsidRPr="00E04ED0">
        <w:tab/>
        <w:t>Avslutning, utvärdering  </w:t>
      </w:r>
    </w:p>
    <w:p w14:paraId="12694780" w14:textId="77777777" w:rsidR="0037630B" w:rsidRPr="002F359B" w:rsidRDefault="0037630B" w:rsidP="0037630B">
      <w:pPr>
        <w:spacing w:line="276" w:lineRule="auto"/>
      </w:pPr>
    </w:p>
    <w:p w14:paraId="28A82907" w14:textId="0D85CC84" w:rsidR="0037630B" w:rsidRPr="0037630B" w:rsidRDefault="0037630B" w:rsidP="00062BFC"/>
    <w:sectPr w:rsidR="0037630B" w:rsidRPr="0037630B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D7029" w14:textId="77777777" w:rsidR="002654BA" w:rsidRDefault="002654BA" w:rsidP="00695518">
      <w:r>
        <w:separator/>
      </w:r>
    </w:p>
  </w:endnote>
  <w:endnote w:type="continuationSeparator" w:id="0">
    <w:p w14:paraId="0A3E084B" w14:textId="77777777" w:rsidR="002654BA" w:rsidRDefault="002654BA" w:rsidP="0069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2097666750"/>
      <w:docPartObj>
        <w:docPartGallery w:val="Page Numbers (Bottom of Page)"/>
        <w:docPartUnique/>
      </w:docPartObj>
    </w:sdtPr>
    <w:sdtContent>
      <w:p w14:paraId="4161F232" w14:textId="77777777" w:rsidR="00695518" w:rsidRDefault="00695518" w:rsidP="00C44EF4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65954962" w14:textId="77777777" w:rsidR="00695518" w:rsidRDefault="00695518" w:rsidP="00695518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24970716"/>
      <w:docPartObj>
        <w:docPartGallery w:val="Page Numbers (Bottom of Page)"/>
        <w:docPartUnique/>
      </w:docPartObj>
    </w:sdtPr>
    <w:sdtEndPr>
      <w:rPr>
        <w:rStyle w:val="Sidnummer"/>
        <w:szCs w:val="20"/>
      </w:rPr>
    </w:sdtEndPr>
    <w:sdtContent>
      <w:p w14:paraId="7B956AF3" w14:textId="77777777" w:rsidR="00695518" w:rsidRDefault="00695518" w:rsidP="00C44EF4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E34F4A6" w14:textId="6EDCEF85" w:rsidR="00695518" w:rsidRPr="00695518" w:rsidRDefault="00695518" w:rsidP="00695518">
    <w:pPr>
      <w:pStyle w:val="Sidfot"/>
      <w:ind w:right="360"/>
      <w:rPr>
        <w:szCs w:val="20"/>
      </w:rPr>
    </w:pPr>
    <w:r>
      <w:rPr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B3708" w14:textId="77777777" w:rsidR="002654BA" w:rsidRDefault="002654BA" w:rsidP="00695518">
      <w:r>
        <w:separator/>
      </w:r>
    </w:p>
  </w:footnote>
  <w:footnote w:type="continuationSeparator" w:id="0">
    <w:p w14:paraId="551F16F5" w14:textId="77777777" w:rsidR="002654BA" w:rsidRDefault="002654BA" w:rsidP="00695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C694C" w14:textId="2AE99AE7" w:rsidR="00695518" w:rsidRPr="00695518" w:rsidRDefault="00695518">
    <w:pPr>
      <w:pStyle w:val="Sidhuvud"/>
      <w:rPr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AD5181B" wp14:editId="4C0A8F69">
          <wp:simplePos x="0" y="0"/>
          <wp:positionH relativeFrom="margin">
            <wp:posOffset>-608330</wp:posOffset>
          </wp:positionH>
          <wp:positionV relativeFrom="margin">
            <wp:posOffset>-1004998</wp:posOffset>
          </wp:positionV>
          <wp:extent cx="1515110" cy="589280"/>
          <wp:effectExtent l="0" t="0" r="0" b="0"/>
          <wp:wrapSquare wrapText="bothSides"/>
          <wp:docPr id="370031356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031356" name="Bildobjekt 3700313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10" cy="58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</w:t>
    </w:r>
  </w:p>
  <w:p w14:paraId="3E007D7F" w14:textId="77777777" w:rsidR="00695518" w:rsidRDefault="00695518">
    <w:pPr>
      <w:pStyle w:val="Sidhuvud"/>
    </w:pPr>
  </w:p>
  <w:p w14:paraId="33DB58C3" w14:textId="77777777" w:rsidR="00695518" w:rsidRDefault="00695518">
    <w:pPr>
      <w:pStyle w:val="Sidhuvud"/>
    </w:pPr>
  </w:p>
  <w:p w14:paraId="00E912B3" w14:textId="77777777" w:rsidR="00695518" w:rsidRDefault="00695518">
    <w:pPr>
      <w:pStyle w:val="Sidhuvud"/>
    </w:pPr>
  </w:p>
  <w:p w14:paraId="087F190C" w14:textId="77777777" w:rsidR="00695518" w:rsidRDefault="0069551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attachedTemplate r:id="rId1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00"/>
    <w:rsid w:val="00062BFC"/>
    <w:rsid w:val="000C678C"/>
    <w:rsid w:val="00125476"/>
    <w:rsid w:val="0013580F"/>
    <w:rsid w:val="0016692A"/>
    <w:rsid w:val="001C18F5"/>
    <w:rsid w:val="001E6BD9"/>
    <w:rsid w:val="001E7E7E"/>
    <w:rsid w:val="001F15E3"/>
    <w:rsid w:val="0024735D"/>
    <w:rsid w:val="0025268A"/>
    <w:rsid w:val="002654BA"/>
    <w:rsid w:val="00315D12"/>
    <w:rsid w:val="00344AAF"/>
    <w:rsid w:val="0037630B"/>
    <w:rsid w:val="00426700"/>
    <w:rsid w:val="00505931"/>
    <w:rsid w:val="00515D47"/>
    <w:rsid w:val="005C00E4"/>
    <w:rsid w:val="005C0C6A"/>
    <w:rsid w:val="005C0E72"/>
    <w:rsid w:val="00674F57"/>
    <w:rsid w:val="00690FE9"/>
    <w:rsid w:val="00695518"/>
    <w:rsid w:val="0078016A"/>
    <w:rsid w:val="007926C9"/>
    <w:rsid w:val="007C1A29"/>
    <w:rsid w:val="007C3752"/>
    <w:rsid w:val="007F64E2"/>
    <w:rsid w:val="00802EDB"/>
    <w:rsid w:val="0080392D"/>
    <w:rsid w:val="0090437C"/>
    <w:rsid w:val="00A255EC"/>
    <w:rsid w:val="00A807D5"/>
    <w:rsid w:val="00AA6D5B"/>
    <w:rsid w:val="00B5131F"/>
    <w:rsid w:val="00B646B4"/>
    <w:rsid w:val="00C4565E"/>
    <w:rsid w:val="00C92450"/>
    <w:rsid w:val="00D01E23"/>
    <w:rsid w:val="00D031FE"/>
    <w:rsid w:val="00D45107"/>
    <w:rsid w:val="00D76C6D"/>
    <w:rsid w:val="00D83881"/>
    <w:rsid w:val="00E01E90"/>
    <w:rsid w:val="00E20F07"/>
    <w:rsid w:val="00E23E47"/>
    <w:rsid w:val="00E64814"/>
    <w:rsid w:val="00E869EB"/>
    <w:rsid w:val="00E961D3"/>
    <w:rsid w:val="00EE2786"/>
    <w:rsid w:val="00F614EB"/>
    <w:rsid w:val="00FC2776"/>
    <w:rsid w:val="00FD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AB01D"/>
  <w15:chartTrackingRefBased/>
  <w15:docId w15:val="{BF79909A-2F4F-476F-9634-11ED7F6A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D47"/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515D47"/>
    <w:pPr>
      <w:keepNext/>
      <w:keepLines/>
      <w:spacing w:before="240"/>
      <w:outlineLvl w:val="0"/>
    </w:pPr>
    <w:rPr>
      <w:rFonts w:ascii="Courier New" w:eastAsiaTheme="majorEastAsia" w:hAnsi="Courier New" w:cstheme="majorBidi"/>
      <w:b/>
      <w:color w:val="000000" w:themeColor="text1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15D47"/>
    <w:pPr>
      <w:keepNext/>
      <w:keepLines/>
      <w:spacing w:before="40"/>
      <w:outlineLvl w:val="1"/>
    </w:pPr>
    <w:rPr>
      <w:rFonts w:ascii="Courier New" w:eastAsiaTheme="majorEastAsia" w:hAnsi="Courier New" w:cstheme="majorBidi"/>
      <w:b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735D"/>
    <w:pPr>
      <w:keepNext/>
      <w:keepLines/>
      <w:spacing w:before="40"/>
      <w:outlineLvl w:val="2"/>
    </w:pPr>
    <w:rPr>
      <w:rFonts w:ascii="Courier New" w:eastAsiaTheme="majorEastAsia" w:hAnsi="Courier New" w:cstheme="majorBidi"/>
      <w:b/>
      <w:color w:val="000000" w:themeColor="text1"/>
      <w:sz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515D47"/>
    <w:pPr>
      <w:keepNext/>
      <w:keepLines/>
      <w:spacing w:before="40"/>
      <w:outlineLvl w:val="3"/>
    </w:pPr>
    <w:rPr>
      <w:rFonts w:ascii="Courier New" w:eastAsiaTheme="majorEastAsia" w:hAnsi="Courier New" w:cstheme="majorBidi"/>
      <w:b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1E6BD9"/>
    <w:pPr>
      <w:contextualSpacing/>
    </w:pPr>
    <w:rPr>
      <w:rFonts w:ascii="Courier New" w:eastAsiaTheme="majorEastAsia" w:hAnsi="Courier New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E6BD9"/>
    <w:rPr>
      <w:rFonts w:ascii="Courier New" w:eastAsiaTheme="majorEastAsia" w:hAnsi="Courier New" w:cstheme="majorBidi"/>
      <w:b/>
      <w:spacing w:val="-10"/>
      <w:kern w:val="28"/>
      <w:sz w:val="56"/>
      <w:szCs w:val="56"/>
    </w:rPr>
  </w:style>
  <w:style w:type="paragraph" w:styleId="Ingetavstnd">
    <w:name w:val="No Spacing"/>
    <w:uiPriority w:val="1"/>
    <w:qFormat/>
    <w:rsid w:val="001E6BD9"/>
    <w:rPr>
      <w:rFonts w:ascii="Arial" w:hAnsi="Arial"/>
    </w:rPr>
  </w:style>
  <w:style w:type="character" w:customStyle="1" w:styleId="Rubrik2Char">
    <w:name w:val="Rubrik 2 Char"/>
    <w:basedOn w:val="Standardstycketeckensnitt"/>
    <w:link w:val="Rubrik2"/>
    <w:uiPriority w:val="9"/>
    <w:rsid w:val="00515D47"/>
    <w:rPr>
      <w:rFonts w:ascii="Courier New" w:eastAsiaTheme="majorEastAsia" w:hAnsi="Courier New" w:cstheme="majorBidi"/>
      <w:b/>
      <w:sz w:val="32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515D47"/>
    <w:rPr>
      <w:rFonts w:ascii="Courier New" w:eastAsiaTheme="majorEastAsia" w:hAnsi="Courier New" w:cstheme="majorBidi"/>
      <w:b/>
      <w:color w:val="000000" w:themeColor="text1"/>
      <w:sz w:val="44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24735D"/>
    <w:rPr>
      <w:rFonts w:ascii="Courier New" w:eastAsiaTheme="majorEastAsia" w:hAnsi="Courier New" w:cstheme="majorBidi"/>
      <w:b/>
      <w:color w:val="000000" w:themeColor="text1"/>
      <w:sz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E6BD9"/>
    <w:pPr>
      <w:numPr>
        <w:ilvl w:val="1"/>
      </w:numPr>
      <w:spacing w:after="160"/>
    </w:pPr>
    <w:rPr>
      <w:rFonts w:eastAsiaTheme="minorEastAsia"/>
      <w:b/>
      <w:color w:val="000000" w:themeColor="text1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E6BD9"/>
    <w:rPr>
      <w:rFonts w:ascii="Arial" w:eastAsiaTheme="minorEastAsia" w:hAnsi="Arial"/>
      <w:b/>
      <w:color w:val="000000" w:themeColor="text1"/>
      <w:spacing w:val="15"/>
      <w:sz w:val="22"/>
      <w:szCs w:val="22"/>
    </w:rPr>
  </w:style>
  <w:style w:type="character" w:styleId="Diskretbetoning">
    <w:name w:val="Subtle Emphasis"/>
    <w:basedOn w:val="Standardstycketeckensnitt"/>
    <w:uiPriority w:val="19"/>
    <w:qFormat/>
    <w:rsid w:val="001E6BD9"/>
    <w:rPr>
      <w:rFonts w:ascii="Arial Narrow" w:hAnsi="Arial Narrow"/>
      <w:b w:val="0"/>
      <w:i/>
      <w:iCs/>
      <w:color w:val="000000" w:themeColor="text1"/>
    </w:rPr>
  </w:style>
  <w:style w:type="character" w:styleId="Betoning">
    <w:name w:val="Emphasis"/>
    <w:basedOn w:val="Standardstycketeckensnitt"/>
    <w:uiPriority w:val="20"/>
    <w:qFormat/>
    <w:rsid w:val="00D031FE"/>
    <w:rPr>
      <w:rFonts w:ascii="Arial" w:hAnsi="Arial"/>
      <w:b w:val="0"/>
      <w:i/>
      <w:iCs/>
      <w:color w:val="4F4FC6"/>
    </w:rPr>
  </w:style>
  <w:style w:type="character" w:styleId="Starkbetoning">
    <w:name w:val="Intense Emphasis"/>
    <w:basedOn w:val="Standardstycketeckensnitt"/>
    <w:uiPriority w:val="21"/>
    <w:qFormat/>
    <w:rsid w:val="001E6BD9"/>
    <w:rPr>
      <w:rFonts w:ascii="Arial" w:hAnsi="Arial"/>
      <w:b/>
      <w:i/>
      <w:iCs/>
      <w:color w:val="000000" w:themeColor="text1"/>
    </w:rPr>
  </w:style>
  <w:style w:type="paragraph" w:styleId="Citat">
    <w:name w:val="Quote"/>
    <w:basedOn w:val="Normal"/>
    <w:next w:val="Normal"/>
    <w:link w:val="CitatChar"/>
    <w:uiPriority w:val="29"/>
    <w:qFormat/>
    <w:rsid w:val="00D031FE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D031FE"/>
    <w:rPr>
      <w:rFonts w:ascii="Arial" w:hAnsi="Arial"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qFormat/>
    <w:rsid w:val="00D031FE"/>
    <w:rPr>
      <w:rFonts w:ascii="Arial" w:hAnsi="Arial"/>
      <w:smallCaps/>
      <w:color w:val="000000" w:themeColor="text1"/>
    </w:rPr>
  </w:style>
  <w:style w:type="character" w:styleId="Starkreferens">
    <w:name w:val="Intense Reference"/>
    <w:basedOn w:val="Standardstycketeckensnitt"/>
    <w:uiPriority w:val="32"/>
    <w:qFormat/>
    <w:rsid w:val="00D031FE"/>
    <w:rPr>
      <w:rFonts w:ascii="Arial" w:hAnsi="Arial"/>
      <w:b/>
      <w:bCs/>
      <w:smallCaps/>
      <w:color w:val="4F4FC6"/>
      <w:spacing w:val="5"/>
    </w:rPr>
  </w:style>
  <w:style w:type="character" w:styleId="Bokenstitel">
    <w:name w:val="Book Title"/>
    <w:basedOn w:val="Standardstycketeckensnitt"/>
    <w:uiPriority w:val="33"/>
    <w:qFormat/>
    <w:rsid w:val="00D031FE"/>
    <w:rPr>
      <w:rFonts w:ascii="Arial" w:hAnsi="Arial"/>
      <w:b/>
      <w:bCs/>
      <w:i/>
      <w:iCs/>
      <w:spacing w:val="5"/>
    </w:rPr>
  </w:style>
  <w:style w:type="paragraph" w:styleId="Liststycke">
    <w:name w:val="List Paragraph"/>
    <w:basedOn w:val="Normal"/>
    <w:uiPriority w:val="34"/>
    <w:qFormat/>
    <w:rsid w:val="00D031F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9551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95518"/>
    <w:rPr>
      <w:rFonts w:ascii="Arial" w:hAnsi="Arial"/>
    </w:rPr>
  </w:style>
  <w:style w:type="paragraph" w:styleId="Sidfot">
    <w:name w:val="footer"/>
    <w:basedOn w:val="Normal"/>
    <w:link w:val="SidfotChar"/>
    <w:uiPriority w:val="99"/>
    <w:unhideWhenUsed/>
    <w:rsid w:val="0069551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95518"/>
    <w:rPr>
      <w:rFonts w:ascii="Arial" w:hAnsi="Arial"/>
    </w:rPr>
  </w:style>
  <w:style w:type="character" w:styleId="Hyperlnk">
    <w:name w:val="Hyperlink"/>
    <w:basedOn w:val="Standardstycketeckensnitt"/>
    <w:uiPriority w:val="99"/>
    <w:unhideWhenUsed/>
    <w:rsid w:val="00695518"/>
    <w:rPr>
      <w:color w:val="1A48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95518"/>
    <w:rPr>
      <w:color w:val="605E5C"/>
      <w:shd w:val="clear" w:color="auto" w:fill="E1DFDD"/>
    </w:rPr>
  </w:style>
  <w:style w:type="character" w:styleId="Sidnummer">
    <w:name w:val="page number"/>
    <w:basedOn w:val="Standardstycketeckensnitt"/>
    <w:uiPriority w:val="99"/>
    <w:semiHidden/>
    <w:unhideWhenUsed/>
    <w:rsid w:val="00695518"/>
  </w:style>
  <w:style w:type="character" w:customStyle="1" w:styleId="Rubrik4Char">
    <w:name w:val="Rubrik 4 Char"/>
    <w:basedOn w:val="Standardstycketeckensnitt"/>
    <w:link w:val="Rubrik4"/>
    <w:uiPriority w:val="9"/>
    <w:rsid w:val="00515D47"/>
    <w:rPr>
      <w:rFonts w:ascii="Courier New" w:eastAsiaTheme="majorEastAsia" w:hAnsi="Courier New" w:cstheme="majorBidi"/>
      <w:b/>
      <w:iCs/>
      <w:sz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D45107"/>
    <w:rPr>
      <w:color w:val="B72A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e/uJ32V8KGF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r4103\Downloads\ULF%20mall%20260325.dotx" TargetMode="External"/></Relationships>
</file>

<file path=word/theme/theme1.xml><?xml version="1.0" encoding="utf-8"?>
<a:theme xmlns:a="http://schemas.openxmlformats.org/drawingml/2006/main" name="Office-tema">
  <a:themeElements>
    <a:clrScheme name="ULF">
      <a:dk1>
        <a:srgbClr val="000000"/>
      </a:dk1>
      <a:lt1>
        <a:srgbClr val="FFFFFF"/>
      </a:lt1>
      <a:dk2>
        <a:srgbClr val="271709"/>
      </a:dk2>
      <a:lt2>
        <a:srgbClr val="F9EFDE"/>
      </a:lt2>
      <a:accent1>
        <a:srgbClr val="4F4FC6"/>
      </a:accent1>
      <a:accent2>
        <a:srgbClr val="F35C2B"/>
      </a:accent2>
      <a:accent3>
        <a:srgbClr val="F3BCAE"/>
      </a:accent3>
      <a:accent4>
        <a:srgbClr val="EED634"/>
      </a:accent4>
      <a:accent5>
        <a:srgbClr val="8753D4"/>
      </a:accent5>
      <a:accent6>
        <a:srgbClr val="D3E7F6"/>
      </a:accent6>
      <a:hlink>
        <a:srgbClr val="1A48FF"/>
      </a:hlink>
      <a:folHlink>
        <a:srgbClr val="B72A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3BF587-707A-FF4D-8681-C51115CE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ULF mall 260325</Template>
  <TotalTime>5755</TotalTime>
  <Pages>1</Pages>
  <Words>261</Words>
  <Characters>1389</Characters>
  <Application>Microsoft Office Word</Application>
  <DocSecurity>0</DocSecurity>
  <Lines>11</Lines>
  <Paragraphs>3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Skolledarnas mötesplats för praktiknära forskning – ULF Syd</vt:lpstr>
      <vt:lpstr>    Program</vt:lpstr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Brunzell</dc:creator>
  <cp:keywords/>
  <dc:description/>
  <cp:lastModifiedBy>Kristina Svensson</cp:lastModifiedBy>
  <cp:revision>12</cp:revision>
  <dcterms:created xsi:type="dcterms:W3CDTF">2026-06-17T08:31:00Z</dcterms:created>
  <dcterms:modified xsi:type="dcterms:W3CDTF">2026-06-24T06:44:00Z</dcterms:modified>
</cp:coreProperties>
</file>