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CB687" w14:textId="216BBCD1" w:rsidR="00426700" w:rsidRPr="00515D47" w:rsidRDefault="00426700" w:rsidP="0080392D">
      <w:pPr>
        <w:pStyle w:val="Heading1"/>
      </w:pPr>
      <w:r w:rsidRPr="00515D47">
        <w:t>Rubrik 1</w:t>
      </w:r>
    </w:p>
    <w:p w14:paraId="3D376AF4" w14:textId="60D6DA24" w:rsidR="00426700" w:rsidRPr="0080392D" w:rsidRDefault="00426700" w:rsidP="0080392D">
      <w:pPr>
        <w:pStyle w:val="Heading2"/>
        <w:spacing w:before="480"/>
      </w:pPr>
      <w:r w:rsidRPr="0080392D">
        <w:t>Rubrik 2</w:t>
      </w:r>
    </w:p>
    <w:p w14:paraId="2D7B70C5" w14:textId="7C2FE491" w:rsidR="00426700" w:rsidRPr="0080392D" w:rsidRDefault="00426700" w:rsidP="0080392D">
      <w:pPr>
        <w:pStyle w:val="Heading3"/>
        <w:spacing w:before="480"/>
      </w:pPr>
      <w:r w:rsidRPr="0080392D">
        <w:t>Rubrik 3</w:t>
      </w:r>
    </w:p>
    <w:p w14:paraId="54608DFA" w14:textId="7507B329" w:rsidR="00426700" w:rsidRPr="0080392D" w:rsidRDefault="00426700" w:rsidP="0080392D">
      <w:pPr>
        <w:pStyle w:val="Heading4"/>
        <w:spacing w:before="480"/>
      </w:pPr>
      <w:r w:rsidRPr="0080392D">
        <w:t>Rubrik 4</w:t>
      </w:r>
    </w:p>
    <w:p w14:paraId="7EC89107" w14:textId="0167CBAE" w:rsidR="00426700" w:rsidRPr="00426700" w:rsidRDefault="00426700" w:rsidP="0080392D">
      <w:pPr>
        <w:spacing w:before="480"/>
      </w:pPr>
      <w:r>
        <w:t>Brödtext</w:t>
      </w:r>
    </w:p>
    <w:sectPr w:rsidR="00426700" w:rsidRPr="004267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27FF" w14:textId="77777777" w:rsidR="00426700" w:rsidRDefault="00426700" w:rsidP="00695518">
      <w:r>
        <w:separator/>
      </w:r>
    </w:p>
  </w:endnote>
  <w:endnote w:type="continuationSeparator" w:id="0">
    <w:p w14:paraId="67CBE15D" w14:textId="77777777" w:rsidR="00426700" w:rsidRDefault="00426700" w:rsidP="0069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976667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61F232" w14:textId="77777777" w:rsidR="00695518" w:rsidRDefault="00695518" w:rsidP="00C44E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954962" w14:textId="77777777" w:rsidR="00695518" w:rsidRDefault="00695518" w:rsidP="0069551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4970716"/>
      <w:docPartObj>
        <w:docPartGallery w:val="Page Numbers (Bottom of Page)"/>
        <w:docPartUnique/>
      </w:docPartObj>
    </w:sdtPr>
    <w:sdtEndPr>
      <w:rPr>
        <w:rStyle w:val="PageNumber"/>
        <w:szCs w:val="20"/>
      </w:rPr>
    </w:sdtEndPr>
    <w:sdtContent>
      <w:p w14:paraId="7B956AF3" w14:textId="77777777" w:rsidR="00695518" w:rsidRDefault="00695518" w:rsidP="00C44EF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E34F4A6" w14:textId="6EDCEF85" w:rsidR="00695518" w:rsidRPr="00695518" w:rsidRDefault="00695518" w:rsidP="00695518">
    <w:pPr>
      <w:pStyle w:val="Footer"/>
      <w:ind w:right="360"/>
      <w:rPr>
        <w:szCs w:val="20"/>
      </w:rPr>
    </w:pPr>
    <w:r>
      <w:rPr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C6C97" w14:textId="77777777" w:rsidR="005C0C6A" w:rsidRDefault="005C0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7F1B7" w14:textId="77777777" w:rsidR="00426700" w:rsidRDefault="00426700" w:rsidP="00695518">
      <w:r>
        <w:separator/>
      </w:r>
    </w:p>
  </w:footnote>
  <w:footnote w:type="continuationSeparator" w:id="0">
    <w:p w14:paraId="032596C9" w14:textId="77777777" w:rsidR="00426700" w:rsidRDefault="00426700" w:rsidP="0069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BA00C" w14:textId="77777777" w:rsidR="005C0C6A" w:rsidRDefault="005C0C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C694C" w14:textId="77777777" w:rsidR="00695518" w:rsidRPr="00695518" w:rsidRDefault="00695518">
    <w:pPr>
      <w:pStyle w:val="Header"/>
      <w:rPr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AD5181B" wp14:editId="4C0A8F69">
          <wp:simplePos x="0" y="0"/>
          <wp:positionH relativeFrom="margin">
            <wp:posOffset>-608330</wp:posOffset>
          </wp:positionH>
          <wp:positionV relativeFrom="margin">
            <wp:posOffset>-1004998</wp:posOffset>
          </wp:positionV>
          <wp:extent cx="1515110" cy="589280"/>
          <wp:effectExtent l="0" t="0" r="0" b="0"/>
          <wp:wrapSquare wrapText="bothSides"/>
          <wp:docPr id="370031356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031356" name="Bildobjekt 3700313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58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</w:t>
    </w:r>
    <w:r>
      <w:tab/>
    </w:r>
    <w:r>
      <w:tab/>
    </w:r>
    <w:r w:rsidRPr="00695518">
      <w:rPr>
        <w:szCs w:val="20"/>
      </w:rPr>
      <w:t>2026-03-25</w:t>
    </w:r>
  </w:p>
  <w:p w14:paraId="3E007D7F" w14:textId="77777777" w:rsidR="00695518" w:rsidRDefault="00695518">
    <w:pPr>
      <w:pStyle w:val="Header"/>
    </w:pPr>
  </w:p>
  <w:p w14:paraId="33DB58C3" w14:textId="77777777" w:rsidR="00695518" w:rsidRDefault="00695518">
    <w:pPr>
      <w:pStyle w:val="Header"/>
    </w:pPr>
  </w:p>
  <w:p w14:paraId="00E912B3" w14:textId="77777777" w:rsidR="00695518" w:rsidRDefault="00695518">
    <w:pPr>
      <w:pStyle w:val="Header"/>
    </w:pPr>
  </w:p>
  <w:p w14:paraId="087F190C" w14:textId="77777777" w:rsidR="00695518" w:rsidRDefault="006955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738F5" w14:textId="77777777" w:rsidR="005C0C6A" w:rsidRDefault="005C0C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00"/>
    <w:rsid w:val="000C678C"/>
    <w:rsid w:val="001E6BD9"/>
    <w:rsid w:val="001F15E3"/>
    <w:rsid w:val="0024735D"/>
    <w:rsid w:val="00426700"/>
    <w:rsid w:val="00515D47"/>
    <w:rsid w:val="005C0C6A"/>
    <w:rsid w:val="00695518"/>
    <w:rsid w:val="007F64E2"/>
    <w:rsid w:val="0080392D"/>
    <w:rsid w:val="00A807D5"/>
    <w:rsid w:val="00B5131F"/>
    <w:rsid w:val="00C92450"/>
    <w:rsid w:val="00D031FE"/>
    <w:rsid w:val="00D76C6D"/>
    <w:rsid w:val="00EE2786"/>
    <w:rsid w:val="00F6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ECAB01D"/>
  <w15:chartTrackingRefBased/>
  <w15:docId w15:val="{BF79909A-2F4F-476F-9634-11ED7F6A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D47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5D47"/>
    <w:pPr>
      <w:keepNext/>
      <w:keepLines/>
      <w:spacing w:before="240"/>
      <w:outlineLvl w:val="0"/>
    </w:pPr>
    <w:rPr>
      <w:rFonts w:ascii="Courier New" w:eastAsiaTheme="majorEastAsia" w:hAnsi="Courier New" w:cstheme="majorBidi"/>
      <w:b/>
      <w:color w:val="000000" w:themeColor="tex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5D47"/>
    <w:pPr>
      <w:keepNext/>
      <w:keepLines/>
      <w:spacing w:before="40"/>
      <w:outlineLvl w:val="1"/>
    </w:pPr>
    <w:rPr>
      <w:rFonts w:ascii="Courier New" w:eastAsiaTheme="majorEastAsia" w:hAnsi="Courier New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735D"/>
    <w:pPr>
      <w:keepNext/>
      <w:keepLines/>
      <w:spacing w:before="40"/>
      <w:outlineLvl w:val="2"/>
    </w:pPr>
    <w:rPr>
      <w:rFonts w:ascii="Courier New" w:eastAsiaTheme="majorEastAsia" w:hAnsi="Courier New" w:cstheme="majorBidi"/>
      <w:b/>
      <w:color w:val="000000" w:themeColor="tex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5D47"/>
    <w:pPr>
      <w:keepNext/>
      <w:keepLines/>
      <w:spacing w:before="40"/>
      <w:outlineLvl w:val="3"/>
    </w:pPr>
    <w:rPr>
      <w:rFonts w:ascii="Courier New" w:eastAsiaTheme="majorEastAsia" w:hAnsi="Courier New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BD9"/>
    <w:pPr>
      <w:contextualSpacing/>
    </w:pPr>
    <w:rPr>
      <w:rFonts w:ascii="Courier New" w:eastAsiaTheme="majorEastAsia" w:hAnsi="Courier New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BD9"/>
    <w:rPr>
      <w:rFonts w:ascii="Courier New" w:eastAsiaTheme="majorEastAsia" w:hAnsi="Courier New" w:cstheme="majorBidi"/>
      <w:b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1E6BD9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515D47"/>
    <w:rPr>
      <w:rFonts w:ascii="Courier New" w:eastAsiaTheme="majorEastAsia" w:hAnsi="Courier New" w:cstheme="majorBidi"/>
      <w:b/>
      <w:sz w:val="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15D47"/>
    <w:rPr>
      <w:rFonts w:ascii="Courier New" w:eastAsiaTheme="majorEastAsia" w:hAnsi="Courier New" w:cstheme="majorBidi"/>
      <w:b/>
      <w:color w:val="000000" w:themeColor="text1"/>
      <w:sz w:val="4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4735D"/>
    <w:rPr>
      <w:rFonts w:ascii="Courier New" w:eastAsiaTheme="majorEastAsia" w:hAnsi="Courier New" w:cstheme="majorBidi"/>
      <w:b/>
      <w:color w:val="000000" w:themeColor="text1"/>
      <w:sz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6BD9"/>
    <w:pPr>
      <w:numPr>
        <w:ilvl w:val="1"/>
      </w:numPr>
      <w:spacing w:after="160"/>
    </w:pPr>
    <w:rPr>
      <w:rFonts w:eastAsiaTheme="minorEastAsia"/>
      <w:b/>
      <w:color w:val="000000" w:themeColor="text1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E6BD9"/>
    <w:rPr>
      <w:rFonts w:ascii="Arial" w:eastAsiaTheme="minorEastAsia" w:hAnsi="Arial"/>
      <w:b/>
      <w:color w:val="000000" w:themeColor="text1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1E6BD9"/>
    <w:rPr>
      <w:rFonts w:ascii="Arial Narrow" w:hAnsi="Arial Narrow"/>
      <w:b w:val="0"/>
      <w:i/>
      <w:i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D031FE"/>
    <w:rPr>
      <w:rFonts w:ascii="Arial" w:hAnsi="Arial"/>
      <w:b w:val="0"/>
      <w:i/>
      <w:iCs/>
      <w:color w:val="4F4FC6"/>
    </w:rPr>
  </w:style>
  <w:style w:type="character" w:styleId="IntenseEmphasis">
    <w:name w:val="Intense Emphasis"/>
    <w:basedOn w:val="DefaultParagraphFont"/>
    <w:uiPriority w:val="21"/>
    <w:qFormat/>
    <w:rsid w:val="001E6BD9"/>
    <w:rPr>
      <w:rFonts w:ascii="Arial" w:hAnsi="Arial"/>
      <w:b/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D031FE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031FE"/>
    <w:rPr>
      <w:rFonts w:ascii="Arial" w:hAnsi="Arial"/>
      <w:i/>
      <w:iCs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sid w:val="00D031FE"/>
    <w:rPr>
      <w:rFonts w:ascii="Arial" w:hAnsi="Arial"/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D031FE"/>
    <w:rPr>
      <w:rFonts w:ascii="Arial" w:hAnsi="Arial"/>
      <w:b/>
      <w:bCs/>
      <w:smallCaps/>
      <w:color w:val="4F4FC6"/>
      <w:spacing w:val="5"/>
    </w:rPr>
  </w:style>
  <w:style w:type="character" w:styleId="BookTitle">
    <w:name w:val="Book Title"/>
    <w:basedOn w:val="DefaultParagraphFont"/>
    <w:uiPriority w:val="33"/>
    <w:qFormat/>
    <w:rsid w:val="00D031FE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D031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551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51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6955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518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695518"/>
    <w:rPr>
      <w:color w:val="1A48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518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695518"/>
  </w:style>
  <w:style w:type="character" w:customStyle="1" w:styleId="Heading4Char">
    <w:name w:val="Heading 4 Char"/>
    <w:basedOn w:val="DefaultParagraphFont"/>
    <w:link w:val="Heading4"/>
    <w:uiPriority w:val="9"/>
    <w:rsid w:val="00515D47"/>
    <w:rPr>
      <w:rFonts w:ascii="Courier New" w:eastAsiaTheme="majorEastAsia" w:hAnsi="Courier New" w:cstheme="majorBidi"/>
      <w:b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br4103\Downloads\ULF%20mall%20260325.dotx" TargetMode="External"/></Relationships>
</file>

<file path=word/theme/theme1.xml><?xml version="1.0" encoding="utf-8"?>
<a:theme xmlns:a="http://schemas.openxmlformats.org/drawingml/2006/main" name="Office-tema">
  <a:themeElements>
    <a:clrScheme name="ULF">
      <a:dk1>
        <a:srgbClr val="000000"/>
      </a:dk1>
      <a:lt1>
        <a:srgbClr val="FFFFFF"/>
      </a:lt1>
      <a:dk2>
        <a:srgbClr val="271709"/>
      </a:dk2>
      <a:lt2>
        <a:srgbClr val="F9EFDE"/>
      </a:lt2>
      <a:accent1>
        <a:srgbClr val="4F4FC6"/>
      </a:accent1>
      <a:accent2>
        <a:srgbClr val="F35C2B"/>
      </a:accent2>
      <a:accent3>
        <a:srgbClr val="F3BCAE"/>
      </a:accent3>
      <a:accent4>
        <a:srgbClr val="EED634"/>
      </a:accent4>
      <a:accent5>
        <a:srgbClr val="8753D4"/>
      </a:accent5>
      <a:accent6>
        <a:srgbClr val="D3E7F6"/>
      </a:accent6>
      <a:hlink>
        <a:srgbClr val="1A48FF"/>
      </a:hlink>
      <a:folHlink>
        <a:srgbClr val="B72A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3BF587-707A-FF4D-8681-C51115CE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ULF mall 260325.dotx</Template>
  <TotalTime>17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Brunzell</dc:creator>
  <cp:keywords/>
  <dc:description/>
  <cp:lastModifiedBy>Maria Brunzell</cp:lastModifiedBy>
  <cp:revision>6</cp:revision>
  <dcterms:created xsi:type="dcterms:W3CDTF">2026-04-10T06:36:00Z</dcterms:created>
  <dcterms:modified xsi:type="dcterms:W3CDTF">2026-04-10T07:56:00Z</dcterms:modified>
</cp:coreProperties>
</file>